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00"/>
        <w:gridCol w:w="1370"/>
        <w:gridCol w:w="1370"/>
        <w:gridCol w:w="1370"/>
        <w:gridCol w:w="1370"/>
        <w:gridCol w:w="1882"/>
      </w:tblGrid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1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2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3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4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5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6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not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will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look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all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can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got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that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too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are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as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dad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up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this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my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had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mum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she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her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if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back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but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them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went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and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put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with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it’s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is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get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be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from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big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for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was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children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of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him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now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you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just</w:t>
            </w:r>
          </w:p>
        </w:tc>
      </w:tr>
      <w:tr w:rsidR="00E70605" w:rsidRPr="00EC5502" w:rsidTr="00BF75F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off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his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no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down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they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help</w:t>
            </w:r>
          </w:p>
        </w:tc>
      </w:tr>
      <w:tr w:rsidR="00E70605" w:rsidRPr="00EC5502" w:rsidTr="00BF75F1">
        <w:trPr>
          <w:gridAfter w:val="3"/>
        </w:trPr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go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into</w:t>
            </w:r>
          </w:p>
        </w:tc>
      </w:tr>
      <w:tr w:rsidR="00E70605" w:rsidRPr="00EC5502" w:rsidTr="00BF75F1">
        <w:trPr>
          <w:gridAfter w:val="3"/>
        </w:trPr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:rsidR="00E70605" w:rsidRPr="00EC5502" w:rsidRDefault="00E70605">
      <w:pPr>
        <w:rPr>
          <w:rFonts w:ascii="Comic Sans MS" w:hAnsi="Comic Sans MS"/>
          <w:sz w:val="44"/>
          <w:szCs w:val="44"/>
        </w:rPr>
      </w:pPr>
    </w:p>
    <w:p w:rsidR="00E70605" w:rsidRPr="00EC5502" w:rsidRDefault="00E70605">
      <w:pPr>
        <w:rPr>
          <w:rFonts w:ascii="Comic Sans MS" w:hAnsi="Comic Sans MS"/>
          <w:sz w:val="44"/>
          <w:szCs w:val="44"/>
        </w:rPr>
      </w:pPr>
    </w:p>
    <w:p w:rsidR="00E70605" w:rsidRPr="00EC5502" w:rsidRDefault="00E70605">
      <w:pPr>
        <w:rPr>
          <w:rFonts w:ascii="Comic Sans MS" w:hAnsi="Comic Sans MS"/>
          <w:sz w:val="44"/>
          <w:szCs w:val="44"/>
        </w:rPr>
      </w:pPr>
    </w:p>
    <w:p w:rsidR="00E70605" w:rsidRPr="00EE6691" w:rsidRDefault="00E70605">
      <w:pPr>
        <w:rPr>
          <w:rFonts w:ascii="Comic Sans MS" w:hAnsi="Comic Sans MS"/>
          <w:sz w:val="56"/>
          <w:szCs w:val="56"/>
        </w:rPr>
      </w:pPr>
    </w:p>
    <w:p w:rsidR="00E70605" w:rsidRDefault="00E70605">
      <w:pPr>
        <w:rPr>
          <w:rFonts w:ascii="Comic Sans MS" w:hAnsi="Comic Sans MS"/>
          <w:sz w:val="40"/>
          <w:szCs w:val="40"/>
        </w:rPr>
      </w:pPr>
    </w:p>
    <w:p w:rsidR="00E70605" w:rsidRDefault="00E70605">
      <w:pPr>
        <w:rPr>
          <w:rFonts w:ascii="Comic Sans MS" w:hAnsi="Comic Sans MS"/>
          <w:sz w:val="40"/>
          <w:szCs w:val="40"/>
        </w:rPr>
      </w:pPr>
    </w:p>
    <w:p w:rsidR="00E70605" w:rsidRDefault="00E70605">
      <w:pPr>
        <w:rPr>
          <w:rFonts w:ascii="Comic Sans MS" w:hAnsi="Comic Sans MS"/>
          <w:sz w:val="40"/>
          <w:szCs w:val="40"/>
        </w:rPr>
      </w:pPr>
    </w:p>
    <w:p w:rsidR="00E70605" w:rsidRDefault="00E70605">
      <w:pPr>
        <w:rPr>
          <w:rFonts w:ascii="Comic Sans MS" w:hAnsi="Comic Sans MS"/>
          <w:sz w:val="40"/>
          <w:szCs w:val="40"/>
        </w:rPr>
      </w:pPr>
    </w:p>
    <w:p w:rsidR="00E70605" w:rsidRDefault="00E70605">
      <w:pPr>
        <w:rPr>
          <w:rFonts w:ascii="Comic Sans MS" w:hAnsi="Comic Sans MS"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1"/>
        <w:gridCol w:w="1386"/>
        <w:gridCol w:w="1370"/>
        <w:gridCol w:w="1537"/>
      </w:tblGrid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7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8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9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Set 10</w:t>
            </w:r>
            <w:bookmarkStart w:id="0" w:name="_GoBack"/>
            <w:bookmarkEnd w:id="0"/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said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one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about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their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have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when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your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people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like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out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day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Mr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what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made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Mrs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do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don’t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came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looked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some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old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make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called</w:t>
            </w:r>
          </w:p>
        </w:tc>
      </w:tr>
      <w:tr w:rsidR="00E70605" w:rsidRPr="00EC5502" w:rsidTr="00EE6691">
        <w:tc>
          <w:tcPr>
            <w:tcW w:w="0" w:type="auto"/>
            <w:tcBorders>
              <w:left w:val="single" w:sz="24" w:space="0" w:color="auto"/>
            </w:tcBorders>
          </w:tcPr>
          <w:p w:rsidR="00E70605" w:rsidRPr="00EC5502" w:rsidRDefault="00E70605" w:rsidP="00BF75F1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come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I’m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here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asked</w:t>
            </w:r>
          </w:p>
        </w:tc>
      </w:tr>
      <w:tr w:rsidR="00E70605" w:rsidRPr="00EC5502" w:rsidTr="00EE6691"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were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by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saw</w:t>
            </w:r>
          </w:p>
        </w:tc>
        <w:tc>
          <w:tcPr>
            <w:tcW w:w="908" w:type="dxa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could</w:t>
            </w:r>
          </w:p>
        </w:tc>
      </w:tr>
      <w:tr w:rsidR="00E70605" w:rsidRPr="00EC5502" w:rsidTr="00EE6691">
        <w:trPr>
          <w:gridAfter w:val="1"/>
          <w:wAfter w:w="908" w:type="dxa"/>
        </w:trPr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there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time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very</w:t>
            </w:r>
          </w:p>
        </w:tc>
      </w:tr>
      <w:tr w:rsidR="00E70605" w:rsidRPr="00EC5502" w:rsidTr="00EE6691">
        <w:trPr>
          <w:gridAfter w:val="1"/>
          <w:wAfter w:w="908" w:type="dxa"/>
        </w:trPr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little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house</w:t>
            </w:r>
          </w:p>
        </w:tc>
        <w:tc>
          <w:tcPr>
            <w:tcW w:w="0" w:type="auto"/>
          </w:tcPr>
          <w:p w:rsidR="00E70605" w:rsidRPr="00EC5502" w:rsidRDefault="00E70605" w:rsidP="0013628E">
            <w:pPr>
              <w:rPr>
                <w:rFonts w:ascii="Comic Sans MS" w:hAnsi="Comic Sans MS"/>
                <w:sz w:val="44"/>
                <w:szCs w:val="44"/>
              </w:rPr>
            </w:pPr>
            <w:r w:rsidRPr="00EC5502">
              <w:rPr>
                <w:rFonts w:ascii="Comic Sans MS" w:hAnsi="Comic Sans MS"/>
                <w:sz w:val="44"/>
                <w:szCs w:val="44"/>
              </w:rPr>
              <w:t>Oh</w:t>
            </w:r>
          </w:p>
        </w:tc>
      </w:tr>
    </w:tbl>
    <w:p w:rsidR="00E70605" w:rsidRPr="00EC5502" w:rsidRDefault="00E70605">
      <w:pPr>
        <w:rPr>
          <w:rFonts w:ascii="Comic Sans MS" w:hAnsi="Comic Sans MS"/>
          <w:sz w:val="44"/>
          <w:szCs w:val="44"/>
        </w:rPr>
      </w:pPr>
    </w:p>
    <w:p w:rsidR="00E70605" w:rsidRPr="00EC5502" w:rsidRDefault="00E70605">
      <w:pPr>
        <w:rPr>
          <w:rFonts w:ascii="Comic Sans MS" w:hAnsi="Comic Sans MS"/>
          <w:sz w:val="44"/>
          <w:szCs w:val="44"/>
        </w:rPr>
      </w:pPr>
    </w:p>
    <w:sectPr w:rsidR="00E70605" w:rsidRPr="00EC5502" w:rsidSect="008A36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605" w:rsidRDefault="00E70605" w:rsidP="00BF75F1">
      <w:r>
        <w:separator/>
      </w:r>
    </w:p>
  </w:endnote>
  <w:endnote w:type="continuationSeparator" w:id="0">
    <w:p w:rsidR="00E70605" w:rsidRDefault="00E70605" w:rsidP="00BF75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605" w:rsidRDefault="00E70605" w:rsidP="00BF75F1">
      <w:r>
        <w:separator/>
      </w:r>
    </w:p>
  </w:footnote>
  <w:footnote w:type="continuationSeparator" w:id="0">
    <w:p w:rsidR="00E70605" w:rsidRDefault="00E70605" w:rsidP="00BF75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5F1"/>
    <w:rsid w:val="0013628E"/>
    <w:rsid w:val="003F1DA3"/>
    <w:rsid w:val="004B5ED9"/>
    <w:rsid w:val="006856D5"/>
    <w:rsid w:val="008A3669"/>
    <w:rsid w:val="00BF75F1"/>
    <w:rsid w:val="00C80DD3"/>
    <w:rsid w:val="00E70605"/>
    <w:rsid w:val="00EC5502"/>
    <w:rsid w:val="00EE6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5F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F75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F75F1"/>
    <w:rPr>
      <w:rFonts w:ascii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BF75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BF75F1"/>
    <w:rPr>
      <w:rFonts w:ascii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2</Pages>
  <Words>81</Words>
  <Characters>466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Jell</dc:creator>
  <cp:keywords/>
  <dc:description/>
  <cp:lastModifiedBy>Jell</cp:lastModifiedBy>
  <cp:revision>3</cp:revision>
  <cp:lastPrinted>2015-01-12T19:22:00Z</cp:lastPrinted>
  <dcterms:created xsi:type="dcterms:W3CDTF">2015-01-11T22:16:00Z</dcterms:created>
  <dcterms:modified xsi:type="dcterms:W3CDTF">2015-01-12T19:23:00Z</dcterms:modified>
</cp:coreProperties>
</file>